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215" w:rsidRDefault="00A8076B">
      <w:pPr>
        <w:sectPr w:rsidR="00F66215" w:rsidSect="00F66215">
          <w:pgSz w:w="15840" w:h="12240" w:orient="landscape"/>
          <w:pgMar w:top="1440" w:right="1800" w:bottom="1440" w:left="1800" w:header="720" w:footer="720" w:gutter="0"/>
          <w:cols w:space="720"/>
          <w:docGrid w:linePitch="360"/>
        </w:sectPr>
      </w:pPr>
      <w:r w:rsidRPr="00A8076B">
        <w:rPr>
          <w:color w:val="auto"/>
          <w:kern w:val="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215pt;margin-top:2.25pt;width:180pt;height:443.25pt;z-index:251660800" filled="f" stroked="f">
            <v:textbox style="mso-next-textbox:#_x0000_s1060">
              <w:txbxContent>
                <w:p w:rsidR="00F66215" w:rsidRPr="002D3961" w:rsidRDefault="00FE125F" w:rsidP="006F773F">
                  <w:pPr>
                    <w:pStyle w:val="LogoBox"/>
                    <w:rPr>
                      <w:sz w:val="32"/>
                      <w:szCs w:val="32"/>
                      <w:u w:val="single"/>
                    </w:rPr>
                  </w:pPr>
                  <w:r w:rsidRPr="002D3961">
                    <w:rPr>
                      <w:sz w:val="32"/>
                      <w:szCs w:val="32"/>
                      <w:u w:val="single"/>
                    </w:rPr>
                    <w:t xml:space="preserve">Call for </w:t>
                  </w:r>
                  <w:r w:rsidR="004E5429" w:rsidRPr="002D3961">
                    <w:rPr>
                      <w:sz w:val="32"/>
                      <w:szCs w:val="32"/>
                      <w:u w:val="single"/>
                    </w:rPr>
                    <w:t>HELP</w:t>
                  </w:r>
                </w:p>
                <w:p w:rsidR="004E5429" w:rsidRDefault="004E5429" w:rsidP="006F773F">
                  <w:pPr>
                    <w:pStyle w:val="LogoBox"/>
                  </w:pPr>
                  <w:r>
                    <w:t>24 hr. Suicide Hotline – 216.623.6888</w:t>
                  </w:r>
                </w:p>
                <w:p w:rsidR="007D1E27" w:rsidRDefault="007D1E27" w:rsidP="006F773F">
                  <w:pPr>
                    <w:pStyle w:val="LogoBox"/>
                  </w:pPr>
                  <w:r>
                    <w:t>--------------------------------------</w:t>
                  </w:r>
                </w:p>
                <w:p w:rsidR="004E5429" w:rsidRPr="00E54598" w:rsidRDefault="004E5429" w:rsidP="006F773F">
                  <w:pPr>
                    <w:pStyle w:val="LogoBox"/>
                    <w:rPr>
                      <w:sz w:val="28"/>
                      <w:szCs w:val="28"/>
                    </w:rPr>
                  </w:pPr>
                  <w:r w:rsidRPr="00E54598">
                    <w:rPr>
                      <w:sz w:val="28"/>
                      <w:szCs w:val="28"/>
                    </w:rPr>
                    <w:t>Rape Crisis Center – 216.619.6192</w:t>
                  </w:r>
                </w:p>
                <w:p w:rsidR="00D23C7C" w:rsidRDefault="007D1E27" w:rsidP="006F773F">
                  <w:pPr>
                    <w:pStyle w:val="LogoBox"/>
                  </w:pPr>
                  <w:proofErr w:type="spellStart"/>
                  <w:r>
                    <w:t>Hogar</w:t>
                  </w:r>
                  <w:proofErr w:type="spellEnd"/>
                  <w:r>
                    <w:t xml:space="preserve"> Consuelo Program</w:t>
                  </w:r>
                </w:p>
                <w:p w:rsidR="007D1E27" w:rsidRDefault="007D1E27" w:rsidP="006F773F">
                  <w:pPr>
                    <w:pStyle w:val="LogoBox"/>
                  </w:pPr>
                  <w:r>
                    <w:t>216-619-6194 x 145</w:t>
                  </w:r>
                </w:p>
                <w:p w:rsidR="007D1E27" w:rsidRDefault="007D1E27" w:rsidP="006F773F">
                  <w:pPr>
                    <w:pStyle w:val="LogoBox"/>
                  </w:pPr>
                  <w:r>
                    <w:t>-------------------------------------</w:t>
                  </w:r>
                </w:p>
                <w:p w:rsidR="004E5429" w:rsidRPr="00E54598" w:rsidRDefault="004E5429" w:rsidP="006F773F">
                  <w:pPr>
                    <w:pStyle w:val="LogoBox"/>
                    <w:rPr>
                      <w:sz w:val="28"/>
                      <w:szCs w:val="28"/>
                    </w:rPr>
                  </w:pPr>
                  <w:r w:rsidRPr="00E54598">
                    <w:rPr>
                      <w:sz w:val="28"/>
                      <w:szCs w:val="28"/>
                    </w:rPr>
                    <w:t>LGBT Community Center of Greater Cleveland – 216.651.5428</w:t>
                  </w:r>
                </w:p>
                <w:p w:rsidR="00D23C7C" w:rsidRDefault="007D1E27" w:rsidP="006F773F">
                  <w:pPr>
                    <w:pStyle w:val="LogoBox"/>
                  </w:pPr>
                  <w:r>
                    <w:t>----------------------------------------</w:t>
                  </w:r>
                </w:p>
                <w:p w:rsidR="004E5429" w:rsidRPr="00E54598" w:rsidRDefault="004E5429" w:rsidP="006F773F">
                  <w:pPr>
                    <w:pStyle w:val="LogoBox"/>
                    <w:rPr>
                      <w:sz w:val="28"/>
                      <w:szCs w:val="28"/>
                    </w:rPr>
                  </w:pPr>
                  <w:r w:rsidRPr="00E54598">
                    <w:rPr>
                      <w:sz w:val="28"/>
                      <w:szCs w:val="28"/>
                    </w:rPr>
                    <w:t xml:space="preserve">Runaway Hotline for Teens  </w:t>
                  </w:r>
                </w:p>
                <w:p w:rsidR="004E5429" w:rsidRDefault="004E5429" w:rsidP="006F773F">
                  <w:pPr>
                    <w:pStyle w:val="LogoBox"/>
                  </w:pPr>
                  <w:r>
                    <w:t>1.800. RUNAWAY (786.2929)</w:t>
                  </w:r>
                </w:p>
                <w:p w:rsidR="00D23C7C" w:rsidRPr="00E54598" w:rsidRDefault="007D1E27" w:rsidP="006F773F">
                  <w:pPr>
                    <w:pStyle w:val="LogoBox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-----------------------------------</w:t>
                  </w:r>
                </w:p>
                <w:p w:rsidR="004E5429" w:rsidRDefault="00F95920" w:rsidP="006F773F">
                  <w:pPr>
                    <w:pStyle w:val="LogoBox"/>
                    <w:rPr>
                      <w:sz w:val="28"/>
                      <w:szCs w:val="28"/>
                    </w:rPr>
                  </w:pPr>
                  <w:r w:rsidRPr="00E54598">
                    <w:rPr>
                      <w:sz w:val="28"/>
                      <w:szCs w:val="28"/>
                    </w:rPr>
                    <w:t>Human Trafficking Hotline – 1.888.373</w:t>
                  </w:r>
                  <w:r w:rsidR="00C20C5F">
                    <w:rPr>
                      <w:sz w:val="28"/>
                      <w:szCs w:val="28"/>
                    </w:rPr>
                    <w:t>.</w:t>
                  </w:r>
                  <w:r w:rsidRPr="00E54598">
                    <w:rPr>
                      <w:sz w:val="28"/>
                      <w:szCs w:val="28"/>
                    </w:rPr>
                    <w:t>7888</w:t>
                  </w:r>
                </w:p>
                <w:p w:rsidR="007D1E27" w:rsidRPr="00E54598" w:rsidRDefault="007D1E27" w:rsidP="006F773F">
                  <w:pPr>
                    <w:pStyle w:val="LogoBox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-----------------------------------</w:t>
                  </w:r>
                </w:p>
                <w:p w:rsidR="00E54598" w:rsidRPr="00E54598" w:rsidRDefault="00E54598" w:rsidP="006F773F">
                  <w:pPr>
                    <w:pStyle w:val="LogoBox"/>
                    <w:rPr>
                      <w:sz w:val="28"/>
                      <w:szCs w:val="28"/>
                    </w:rPr>
                  </w:pPr>
                  <w:r w:rsidRPr="00E54598">
                    <w:rPr>
                      <w:sz w:val="28"/>
                      <w:szCs w:val="28"/>
                    </w:rPr>
                    <w:t>Domestic Violence Hotline</w:t>
                  </w:r>
                </w:p>
                <w:p w:rsidR="00E54598" w:rsidRPr="00E54598" w:rsidRDefault="00E54598" w:rsidP="006F773F">
                  <w:pPr>
                    <w:pStyle w:val="LogoBox"/>
                    <w:rPr>
                      <w:sz w:val="28"/>
                      <w:szCs w:val="28"/>
                    </w:rPr>
                  </w:pPr>
                  <w:r w:rsidRPr="00E54598">
                    <w:rPr>
                      <w:sz w:val="28"/>
                      <w:szCs w:val="28"/>
                    </w:rPr>
                    <w:t>216.391.4357</w:t>
                  </w:r>
                </w:p>
                <w:p w:rsidR="00FE125F" w:rsidRDefault="00FE125F" w:rsidP="006F773F">
                  <w:pPr>
                    <w:pStyle w:val="LogoBox"/>
                  </w:pPr>
                </w:p>
                <w:p w:rsidR="004E5429" w:rsidRDefault="004E5429" w:rsidP="006F773F">
                  <w:pPr>
                    <w:pStyle w:val="LogoBox"/>
                  </w:pPr>
                </w:p>
                <w:p w:rsidR="004E5429" w:rsidRDefault="004E5429" w:rsidP="006F773F">
                  <w:pPr>
                    <w:pStyle w:val="LogoBox"/>
                  </w:pPr>
                </w:p>
                <w:p w:rsidR="00FE125F" w:rsidRDefault="00FE125F" w:rsidP="006F773F">
                  <w:pPr>
                    <w:pStyle w:val="LogoBox"/>
                  </w:pPr>
                </w:p>
                <w:p w:rsidR="00FE125F" w:rsidRPr="0027046B" w:rsidRDefault="00FE125F" w:rsidP="006F773F">
                  <w:pPr>
                    <w:pStyle w:val="LogoBox"/>
                  </w:pPr>
                </w:p>
                <w:p w:rsidR="00F66215" w:rsidRDefault="00F66215"/>
              </w:txbxContent>
            </v:textbox>
          </v:shape>
        </w:pict>
      </w:r>
      <w:r w:rsidRPr="00A8076B">
        <w:rPr>
          <w:color w:val="auto"/>
          <w:kern w:val="0"/>
          <w:sz w:val="24"/>
        </w:rPr>
        <w:pict>
          <v:shape id="_x0000_s1031" type="#_x0000_t202" style="position:absolute;margin-left:-49.75pt;margin-top:-1.5pt;width:198pt;height:84.75pt;z-index:251650560;mso-wrap-distance-left:2.88pt;mso-wrap-distance-top:2.88pt;mso-wrap-distance-right:2.88pt;mso-wrap-distance-bottom:2.88p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shadow color="#ccc"/>
            <v:textbox style="mso-next-textbox:#_x0000_s1031;mso-column-margin:5.76pt" inset="2.88pt,2.88pt,2.88pt,2.88pt">
              <w:txbxContent>
                <w:p w:rsidR="00D23C7C" w:rsidRPr="002D3961" w:rsidRDefault="00D23C7C">
                  <w:pPr>
                    <w:pStyle w:val="Heading1"/>
                    <w:rPr>
                      <w:color w:val="411D0E"/>
                      <w:sz w:val="36"/>
                      <w:szCs w:val="36"/>
                    </w:rPr>
                  </w:pPr>
                  <w:r w:rsidRPr="002D3961">
                    <w:rPr>
                      <w:color w:val="411D0E"/>
                      <w:sz w:val="36"/>
                      <w:szCs w:val="36"/>
                    </w:rPr>
                    <w:t>Know</w:t>
                  </w:r>
                </w:p>
                <w:p w:rsidR="00D23C7C" w:rsidRPr="002D3961" w:rsidRDefault="00D23C7C">
                  <w:pPr>
                    <w:pStyle w:val="Heading1"/>
                    <w:rPr>
                      <w:color w:val="411D0E"/>
                      <w:sz w:val="36"/>
                      <w:szCs w:val="36"/>
                    </w:rPr>
                  </w:pPr>
                  <w:r w:rsidRPr="002D3961">
                    <w:rPr>
                      <w:color w:val="411D0E"/>
                      <w:sz w:val="36"/>
                      <w:szCs w:val="36"/>
                    </w:rPr>
                    <w:t xml:space="preserve"> </w:t>
                  </w:r>
                  <w:proofErr w:type="gramStart"/>
                  <w:r w:rsidRPr="002D3961">
                    <w:rPr>
                      <w:color w:val="411D0E"/>
                      <w:sz w:val="36"/>
                      <w:szCs w:val="36"/>
                    </w:rPr>
                    <w:t>the</w:t>
                  </w:r>
                  <w:proofErr w:type="gramEnd"/>
                  <w:r w:rsidRPr="002D3961">
                    <w:rPr>
                      <w:color w:val="411D0E"/>
                      <w:sz w:val="36"/>
                      <w:szCs w:val="36"/>
                    </w:rPr>
                    <w:t xml:space="preserve"> Warning Signs </w:t>
                  </w:r>
                </w:p>
                <w:p w:rsidR="00F66215" w:rsidRPr="002D3961" w:rsidRDefault="00D23C7C">
                  <w:pPr>
                    <w:pStyle w:val="Heading1"/>
                    <w:rPr>
                      <w:color w:val="411D0E"/>
                      <w:sz w:val="36"/>
                      <w:szCs w:val="36"/>
                    </w:rPr>
                  </w:pPr>
                  <w:proofErr w:type="gramStart"/>
                  <w:r w:rsidRPr="002D3961">
                    <w:rPr>
                      <w:color w:val="411D0E"/>
                      <w:sz w:val="36"/>
                      <w:szCs w:val="36"/>
                    </w:rPr>
                    <w:t>to</w:t>
                  </w:r>
                  <w:proofErr w:type="gramEnd"/>
                  <w:r w:rsidRPr="002D3961">
                    <w:rPr>
                      <w:color w:val="411D0E"/>
                      <w:sz w:val="36"/>
                      <w:szCs w:val="36"/>
                    </w:rPr>
                    <w:t xml:space="preserve"> help a friend</w:t>
                  </w:r>
                </w:p>
              </w:txbxContent>
            </v:textbox>
          </v:shape>
        </w:pict>
      </w:r>
      <w:r w:rsidRPr="00A8076B">
        <w:rPr>
          <w:color w:val="auto"/>
          <w:kern w:val="0"/>
          <w:sz w:val="24"/>
        </w:rPr>
        <w:pict>
          <v:shape id="_x0000_s1030" type="#_x0000_t202" style="position:absolute;margin-left:-37pt;margin-top:83.25pt;width:162pt;height:321.75pt;z-index:251649536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30;mso-column-margin:5.76pt" inset="2.88pt,2.88pt,2.88pt,2.88pt">
              <w:txbxContent>
                <w:p w:rsidR="00F66215" w:rsidRDefault="00F66215" w:rsidP="00D23C7C"/>
                <w:p w:rsidR="00D23C7C" w:rsidRPr="00610744" w:rsidRDefault="00D23C7C" w:rsidP="00D23C7C">
                  <w:pPr>
                    <w:rPr>
                      <w:sz w:val="24"/>
                      <w:szCs w:val="24"/>
                    </w:rPr>
                  </w:pPr>
                  <w:r w:rsidRPr="00610744">
                    <w:rPr>
                      <w:b/>
                      <w:sz w:val="24"/>
                      <w:szCs w:val="24"/>
                    </w:rPr>
                    <w:t>Don’t be afraid to talk to your friends</w:t>
                  </w:r>
                  <w:r w:rsidRPr="00610744">
                    <w:rPr>
                      <w:sz w:val="24"/>
                      <w:szCs w:val="24"/>
                    </w:rPr>
                    <w:t>. Listen to their feelings.  Make sure they know how important they are to you.</w:t>
                  </w:r>
                </w:p>
                <w:p w:rsidR="00D23C7C" w:rsidRPr="00610744" w:rsidRDefault="00D23C7C" w:rsidP="00D23C7C">
                  <w:pPr>
                    <w:rPr>
                      <w:sz w:val="24"/>
                      <w:szCs w:val="24"/>
                    </w:rPr>
                  </w:pPr>
                </w:p>
                <w:p w:rsidR="00D23C7C" w:rsidRPr="00610744" w:rsidRDefault="00D23C7C" w:rsidP="00D23C7C">
                  <w:pPr>
                    <w:rPr>
                      <w:sz w:val="24"/>
                      <w:szCs w:val="24"/>
                    </w:rPr>
                  </w:pPr>
                  <w:r w:rsidRPr="00610744">
                    <w:rPr>
                      <w:b/>
                      <w:sz w:val="24"/>
                      <w:szCs w:val="24"/>
                    </w:rPr>
                    <w:t>Make no deals</w:t>
                  </w:r>
                  <w:r w:rsidRPr="00610744">
                    <w:rPr>
                      <w:sz w:val="24"/>
                      <w:szCs w:val="24"/>
                    </w:rPr>
                    <w:t xml:space="preserve">!  Never keep secret a friend’s suicidal plans or thoughts.  </w:t>
                  </w:r>
                  <w:proofErr w:type="gramStart"/>
                  <w:r w:rsidRPr="00610744">
                    <w:rPr>
                      <w:sz w:val="24"/>
                      <w:szCs w:val="24"/>
                    </w:rPr>
                    <w:t>You  can’t</w:t>
                  </w:r>
                  <w:proofErr w:type="gramEnd"/>
                  <w:r w:rsidRPr="00610744">
                    <w:rPr>
                      <w:sz w:val="24"/>
                      <w:szCs w:val="24"/>
                    </w:rPr>
                    <w:t xml:space="preserve"> promise that you will not tell – you have to tell to save your friend.</w:t>
                  </w:r>
                </w:p>
                <w:p w:rsidR="00D23C7C" w:rsidRPr="00610744" w:rsidRDefault="00D23C7C" w:rsidP="00D23C7C">
                  <w:pPr>
                    <w:rPr>
                      <w:sz w:val="24"/>
                      <w:szCs w:val="24"/>
                    </w:rPr>
                  </w:pPr>
                </w:p>
                <w:p w:rsidR="00D23C7C" w:rsidRPr="00610744" w:rsidRDefault="00D23C7C" w:rsidP="00D23C7C">
                  <w:pPr>
                    <w:rPr>
                      <w:sz w:val="24"/>
                      <w:szCs w:val="24"/>
                    </w:rPr>
                  </w:pPr>
                  <w:r w:rsidRPr="00610744">
                    <w:rPr>
                      <w:b/>
                      <w:sz w:val="24"/>
                      <w:szCs w:val="24"/>
                    </w:rPr>
                    <w:t>Tell an Adult</w:t>
                  </w:r>
                  <w:r w:rsidRPr="00610744">
                    <w:rPr>
                      <w:sz w:val="24"/>
                      <w:szCs w:val="24"/>
                    </w:rPr>
                    <w:t xml:space="preserve"> – talk to your parent, your friend’s parent, a teacher, a counselor, your</w:t>
                  </w:r>
                  <w:r w:rsidR="001505A0">
                    <w:rPr>
                      <w:sz w:val="24"/>
                      <w:szCs w:val="24"/>
                    </w:rPr>
                    <w:t xml:space="preserve"> school nurse </w:t>
                  </w:r>
                  <w:proofErr w:type="gramStart"/>
                  <w:r w:rsidR="001505A0">
                    <w:rPr>
                      <w:sz w:val="24"/>
                      <w:szCs w:val="24"/>
                    </w:rPr>
                    <w:t xml:space="preserve">or </w:t>
                  </w:r>
                  <w:r w:rsidRPr="00610744">
                    <w:rPr>
                      <w:sz w:val="24"/>
                      <w:szCs w:val="24"/>
                    </w:rPr>
                    <w:t xml:space="preserve"> school</w:t>
                  </w:r>
                  <w:proofErr w:type="gramEnd"/>
                  <w:r w:rsidRPr="00610744">
                    <w:rPr>
                      <w:sz w:val="24"/>
                      <w:szCs w:val="24"/>
                    </w:rPr>
                    <w:t xml:space="preserve"> psychologist– and don’t wait!  Don’t be afraid that the adults will not believe you or take you seriously- keep talking until they listen</w:t>
                  </w:r>
                </w:p>
              </w:txbxContent>
            </v:textbox>
          </v:shape>
        </w:pict>
      </w:r>
      <w:r w:rsidRPr="00A8076B">
        <w:rPr>
          <w:color w:val="auto"/>
          <w:kern w:val="0"/>
          <w:sz w:val="24"/>
        </w:rPr>
        <w:pict>
          <v:shape id="_x0000_s1070" type="#_x0000_t202" style="position:absolute;margin-left:473.5pt;margin-top:15pt;width:167pt;height:212.25pt;z-index:251663872" fillcolor="silver" stroked="f">
            <v:textbox>
              <w:txbxContent>
                <w:p w:rsidR="00F66215" w:rsidRPr="00F27514" w:rsidRDefault="00F66215" w:rsidP="00F66215">
                  <w:pPr>
                    <w:jc w:val="center"/>
                    <w:rPr>
                      <w:i/>
                      <w:color w:val="411D0E"/>
                    </w:rPr>
                  </w:pPr>
                </w:p>
                <w:p w:rsidR="00F66215" w:rsidRPr="00F27514" w:rsidRDefault="00F66215" w:rsidP="00F66215">
                  <w:pPr>
                    <w:jc w:val="center"/>
                    <w:rPr>
                      <w:i/>
                      <w:color w:val="411D0E"/>
                    </w:rPr>
                  </w:pPr>
                </w:p>
                <w:p w:rsidR="00F66215" w:rsidRPr="00F27514" w:rsidRDefault="00F66215" w:rsidP="00F66215">
                  <w:pPr>
                    <w:jc w:val="center"/>
                    <w:rPr>
                      <w:i/>
                      <w:color w:val="411D0E"/>
                    </w:rPr>
                  </w:pPr>
                </w:p>
                <w:p w:rsidR="00F66215" w:rsidRPr="00F27514" w:rsidRDefault="00F66215" w:rsidP="00F66215">
                  <w:pPr>
                    <w:jc w:val="center"/>
                    <w:rPr>
                      <w:i/>
                      <w:color w:val="411D0E"/>
                    </w:rPr>
                  </w:pPr>
                </w:p>
                <w:p w:rsidR="00F66215" w:rsidRPr="00F27514" w:rsidRDefault="00F66215" w:rsidP="00F66215">
                  <w:pPr>
                    <w:jc w:val="center"/>
                    <w:rPr>
                      <w:i/>
                      <w:color w:val="411D0E"/>
                    </w:rPr>
                  </w:pPr>
                </w:p>
                <w:p w:rsidR="00F66215" w:rsidRPr="00F27514" w:rsidRDefault="00F66215" w:rsidP="006F773F">
                  <w:pPr>
                    <w:pStyle w:val="Photobox"/>
                  </w:pPr>
                </w:p>
                <w:p w:rsidR="00F66215" w:rsidRPr="00F27514" w:rsidRDefault="00610744" w:rsidP="006F773F">
                  <w:pPr>
                    <w:pStyle w:val="Photobox"/>
                  </w:pPr>
                  <w:r>
                    <w:rPr>
                      <w:rFonts w:ascii="Arial" w:hAnsi="Arial" w:cs="Arial"/>
                      <w:noProof/>
                      <w:color w:val="404040"/>
                    </w:rPr>
                    <w:drawing>
                      <wp:inline distT="0" distB="0" distL="0" distR="0">
                        <wp:extent cx="2032979" cy="2076450"/>
                        <wp:effectExtent l="19050" t="0" r="5371" b="0"/>
                        <wp:docPr id="6" name="Picture 1" descr="mhtml:file://C:\Documents%20and%20Settings\Madiju01\My%20Documents\My%20Pictures\Sad%20African%20American%20Teenager%20free%20image%20-%20Bing%20Images.mht!http://ts4.mm.bing.net/th?id=HN.608016547299593135&amp;w=160&amp;h=146&amp;pid=1.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html:file://C:\Documents%20and%20Settings\Madiju01\My%20Documents\My%20Pictures\Sad%20African%20American%20Teenager%20free%20image%20-%20Bing%20Images.mht!http://ts4.mm.bing.net/th?id=HN.608016547299593135&amp;w=160&amp;h=146&amp;pid=1.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85" cy="20767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66215" w:rsidRPr="00F27514">
                    <w:t>.</w:t>
                  </w:r>
                </w:p>
              </w:txbxContent>
            </v:textbox>
          </v:shape>
        </w:pict>
      </w:r>
      <w:r w:rsidRPr="00A8076B">
        <w:rPr>
          <w:color w:val="auto"/>
          <w:kern w:val="0"/>
          <w:sz w:val="24"/>
        </w:rPr>
        <w:pict>
          <v:shape id="_x0000_s1029" type="#_x0000_t202" style="position:absolute;margin-left:215pt;margin-top:314.25pt;width:180pt;height:126.75pt;z-index:251648512;mso-wrap-distance-left:2.88pt;mso-wrap-distance-top:2.88pt;mso-wrap-distance-right:2.88pt;mso-wrap-distance-bottom:2.88pt" filled="f" fillcolor="#cd4313" stroked="f" insetpen="t" o:cliptowrap="t">
            <v:shadow color="#ccc"/>
            <v:textbox style="mso-next-textbox:#_x0000_s1029;mso-column-margin:5.76pt" inset="2.88pt,2.88pt,2.88pt,2.88pt">
              <w:txbxContent>
                <w:p w:rsidR="00F66215" w:rsidRPr="00FD32EC" w:rsidRDefault="00F66215" w:rsidP="00F95920">
                  <w:pPr>
                    <w:pStyle w:val="PhFax"/>
                  </w:pPr>
                  <w:r w:rsidRPr="0027046B">
                    <w:br/>
                  </w:r>
                  <w:r w:rsidRPr="0027046B">
                    <w:br/>
                  </w:r>
                </w:p>
              </w:txbxContent>
            </v:textbox>
          </v:shape>
        </w:pict>
      </w:r>
      <w:r w:rsidR="00F95920">
        <w:rPr>
          <w:noProof/>
          <w:color w:val="auto"/>
          <w:kern w:val="0"/>
          <w:sz w:val="24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-685800</wp:posOffset>
            </wp:positionV>
            <wp:extent cx="10058400" cy="7772400"/>
            <wp:effectExtent l="19050" t="0" r="0" b="0"/>
            <wp:wrapNone/>
            <wp:docPr id="49" name="Picture 49" descr="fresh_bro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resh_bro_cov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076B">
        <w:rPr>
          <w:color w:val="auto"/>
          <w:kern w:val="0"/>
          <w:sz w:val="24"/>
        </w:rPr>
        <w:pict>
          <v:shape id="_x0000_s1045" type="#_x0000_t202" style="position:absolute;margin-left:458pt;margin-top:234pt;width:225pt;height:102pt;z-index:251653632;mso-wrap-distance-left:2.88pt;mso-wrap-distance-top:2.88pt;mso-wrap-distance-right:2.88pt;mso-wrap-distance-bottom:2.88pt;mso-position-horizontal-relative:text;mso-position-vertical-relative:text" filled="f" fillcolor="#cd4313" stroked="f" insetpen="t" o:cliptowrap="t">
            <v:shadow color="#ccc"/>
            <v:textbox style="mso-next-textbox:#_x0000_s1045;mso-column-margin:5.76pt" inset="2.88pt,2.88pt,2.88pt,2.88pt">
              <w:txbxContent>
                <w:p w:rsidR="00A80BA2" w:rsidRPr="002D3961" w:rsidRDefault="0039154F" w:rsidP="006F773F">
                  <w:pPr>
                    <w:pStyle w:val="PlaceHeadline"/>
                    <w:rPr>
                      <w:rFonts w:ascii="Berlin Sans FB Demi" w:hAnsi="Berlin Sans FB Demi"/>
                      <w:sz w:val="48"/>
                      <w:szCs w:val="48"/>
                    </w:rPr>
                  </w:pPr>
                  <w:r w:rsidRPr="002D3961">
                    <w:rPr>
                      <w:rFonts w:ascii="Berlin Sans FB Demi" w:hAnsi="Berlin Sans FB Demi"/>
                      <w:sz w:val="48"/>
                      <w:szCs w:val="48"/>
                    </w:rPr>
                    <w:t>KNOW WHEN</w:t>
                  </w:r>
                </w:p>
                <w:p w:rsidR="00F66215" w:rsidRPr="002D3961" w:rsidRDefault="0039154F" w:rsidP="006F773F">
                  <w:pPr>
                    <w:pStyle w:val="PlaceHeadline"/>
                    <w:rPr>
                      <w:rFonts w:ascii="Berlin Sans FB Demi" w:hAnsi="Berlin Sans FB Demi"/>
                      <w:sz w:val="48"/>
                      <w:szCs w:val="48"/>
                    </w:rPr>
                  </w:pPr>
                  <w:r w:rsidRPr="002D3961">
                    <w:rPr>
                      <w:rFonts w:ascii="Berlin Sans FB Demi" w:hAnsi="Berlin Sans FB Demi"/>
                      <w:sz w:val="48"/>
                      <w:szCs w:val="48"/>
                    </w:rPr>
                    <w:t xml:space="preserve"> TO GET HELP</w:t>
                  </w:r>
                  <w:r w:rsidR="00F66215" w:rsidRPr="002D3961">
                    <w:rPr>
                      <w:rFonts w:ascii="Berlin Sans FB Demi" w:hAnsi="Berlin Sans FB Demi"/>
                      <w:sz w:val="48"/>
                      <w:szCs w:val="48"/>
                    </w:rPr>
                    <w:t xml:space="preserve"> </w:t>
                  </w:r>
                  <w:r w:rsidR="00F66215" w:rsidRPr="002D3961">
                    <w:rPr>
                      <w:rFonts w:ascii="Berlin Sans FB Demi" w:hAnsi="Berlin Sans FB Demi"/>
                      <w:sz w:val="48"/>
                      <w:szCs w:val="48"/>
                    </w:rPr>
                    <w:br/>
                  </w:r>
                </w:p>
              </w:txbxContent>
            </v:textbox>
          </v:shape>
        </w:pict>
      </w:r>
      <w:r w:rsidRPr="00A8076B">
        <w:rPr>
          <w:color w:val="auto"/>
          <w:kern w:val="0"/>
          <w:sz w:val="24"/>
        </w:rPr>
        <w:pict>
          <v:shape id="_x0000_s1032" type="#_x0000_t202" style="position:absolute;margin-left:458pt;margin-top:342pt;width:207pt;height:81pt;z-index:251651584;mso-wrap-distance-left:2.88pt;mso-wrap-distance-top:2.88pt;mso-wrap-distance-right:2.88pt;mso-wrap-distance-bottom:2.88pt;mso-position-horizontal-relative:text;mso-position-vertical-relative:tex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shadow color="#ccc"/>
            <v:textbox style="mso-column-margin:5.76pt" inset="2.88pt,2.88pt,2.88pt,2.88pt">
              <w:txbxContent>
                <w:p w:rsidR="00610744" w:rsidRDefault="00A80BA2" w:rsidP="006F773F">
                  <w:pPr>
                    <w:pStyle w:val="Taglinehere"/>
                    <w:rPr>
                      <w:rFonts w:ascii="Berlin Sans FB" w:hAnsi="Berlin Sans FB"/>
                      <w:sz w:val="32"/>
                      <w:szCs w:val="32"/>
                    </w:rPr>
                  </w:pPr>
                  <w:r w:rsidRPr="00FE125F">
                    <w:rPr>
                      <w:rFonts w:ascii="Berlin Sans FB" w:hAnsi="Berlin Sans FB"/>
                      <w:sz w:val="32"/>
                      <w:szCs w:val="32"/>
                    </w:rPr>
                    <w:t>Rapid Response Desk</w:t>
                  </w:r>
                  <w:r w:rsidR="00F66215" w:rsidRPr="00FE125F">
                    <w:rPr>
                      <w:rFonts w:ascii="Berlin Sans FB" w:hAnsi="Berlin Sans FB"/>
                      <w:sz w:val="32"/>
                      <w:szCs w:val="32"/>
                    </w:rPr>
                    <w:t xml:space="preserve"> </w:t>
                  </w:r>
                </w:p>
                <w:p w:rsidR="00F66215" w:rsidRPr="00FE125F" w:rsidRDefault="00610744" w:rsidP="006F773F">
                  <w:pPr>
                    <w:pStyle w:val="Taglinehere"/>
                    <w:rPr>
                      <w:rFonts w:ascii="Berlin Sans FB" w:hAnsi="Berlin Sans FB"/>
                      <w:sz w:val="32"/>
                      <w:szCs w:val="32"/>
                    </w:rPr>
                  </w:pPr>
                  <w:r>
                    <w:rPr>
                      <w:rFonts w:ascii="Berlin Sans FB" w:hAnsi="Berlin Sans FB"/>
                      <w:sz w:val="32"/>
                      <w:szCs w:val="32"/>
                    </w:rPr>
                    <w:t>838-2273</w:t>
                  </w:r>
                  <w:r w:rsidR="00F66215" w:rsidRPr="00FE125F">
                    <w:rPr>
                      <w:rFonts w:ascii="Berlin Sans FB" w:hAnsi="Berlin Sans FB"/>
                      <w:sz w:val="32"/>
                      <w:szCs w:val="32"/>
                    </w:rPr>
                    <w:br/>
                  </w:r>
                </w:p>
              </w:txbxContent>
            </v:textbox>
          </v:shape>
        </w:pict>
      </w:r>
      <w:r w:rsidR="00A80BA2">
        <w:rPr>
          <w:noProof/>
          <w:color w:val="auto"/>
          <w:kern w:val="0"/>
          <w:sz w:val="24"/>
        </w:rPr>
        <w:drawing>
          <wp:anchor distT="36576" distB="36576" distL="36576" distR="36576" simplePos="0" relativeHeight="251647488" behindDoc="0" locked="0" layoutInCell="1" allowOverlap="1">
            <wp:simplePos x="0" y="0"/>
            <wp:positionH relativeFrom="column">
              <wp:posOffset>7829550</wp:posOffset>
            </wp:positionH>
            <wp:positionV relativeFrom="paragraph">
              <wp:posOffset>5029200</wp:posOffset>
            </wp:positionV>
            <wp:extent cx="1026160" cy="960755"/>
            <wp:effectExtent l="0" t="0" r="0" b="0"/>
            <wp:wrapNone/>
            <wp:docPr id="3" name="Picture 3" descr="&lt;EMPTY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lt;EMPTY&g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960755"/>
                    </a:xfrm>
                    <a:prstGeom prst="rect">
                      <a:avLst/>
                    </a:prstGeom>
                    <a:noFill/>
                    <a:ln w="12700" algn="in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66215" w:rsidRDefault="00A8076B" w:rsidP="00F66215">
      <w:r>
        <w:lastRenderedPageBreak/>
        <w:pict>
          <v:shape id="_x0000_s1053" type="#_x0000_t202" style="position:absolute;margin-left:-45pt;margin-top:3in;width:180pt;height:221.25pt;z-index:251656704;mso-wrap-distance-left:2.88pt;mso-wrap-distance-top:2.88pt;mso-wrap-distance-right:2.88pt;mso-wrap-distance-bottom:2.88pt" filled="f" stroked="f" insetpen="t" o:cliptowrap="t">
            <v:shadow color="#ccc"/>
            <v:textbox style="mso-next-textbox:#_x0000_s1051;mso-column-margin:5.76pt" inset="2.88pt,2.88pt,2.88pt,2.88pt">
              <w:txbxContent>
                <w:p w:rsidR="00736B65" w:rsidRPr="002D3961" w:rsidRDefault="00736B65" w:rsidP="002D3961">
                  <w:pPr>
                    <w:pStyle w:val="BodyTex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2D3961">
                    <w:rPr>
                      <w:b/>
                      <w:sz w:val="24"/>
                      <w:szCs w:val="24"/>
                    </w:rPr>
                    <w:t>You can take care of your emotional health just like you can take care of any other health problem.  You can take action to help yourself or a friend by knowing when to get help and where to get it.  You should get help when you or someone else is:</w:t>
                  </w:r>
                </w:p>
                <w:p w:rsidR="00736B65" w:rsidRDefault="00736B65" w:rsidP="002D3961">
                  <w:pPr>
                    <w:pStyle w:val="BodyText"/>
                    <w:jc w:val="center"/>
                  </w:pPr>
                </w:p>
                <w:p w:rsidR="002D3961" w:rsidRDefault="002D3961" w:rsidP="006F773F">
                  <w:pPr>
                    <w:pStyle w:val="BodyText"/>
                  </w:pPr>
                </w:p>
                <w:p w:rsidR="002D3961" w:rsidRDefault="002D3961" w:rsidP="006F773F">
                  <w:pPr>
                    <w:pStyle w:val="BodyText"/>
                  </w:pPr>
                </w:p>
                <w:p w:rsidR="00736B65" w:rsidRPr="00610744" w:rsidRDefault="00736B65" w:rsidP="00736B65">
                  <w:pPr>
                    <w:pStyle w:val="Caption1"/>
                    <w:rPr>
                      <w:b/>
                    </w:rPr>
                  </w:pPr>
                  <w:proofErr w:type="gramStart"/>
                  <w:r w:rsidRPr="00C15A73">
                    <w:rPr>
                      <w:b/>
                      <w:u w:val="single"/>
                    </w:rPr>
                    <w:t>SPENDING MORE TIME ALONE</w:t>
                  </w:r>
                  <w:r>
                    <w:t>.</w:t>
                  </w:r>
                  <w:proofErr w:type="gramEnd"/>
                  <w:r>
                    <w:t xml:space="preserve">  </w:t>
                  </w:r>
                  <w:r w:rsidRPr="00610744">
                    <w:rPr>
                      <w:b/>
                    </w:rPr>
                    <w:t>Changing friends or spe</w:t>
                  </w:r>
                  <w:r w:rsidR="0039154F" w:rsidRPr="00610744">
                    <w:rPr>
                      <w:b/>
                    </w:rPr>
                    <w:t>n</w:t>
                  </w:r>
                  <w:r w:rsidRPr="00610744">
                    <w:rPr>
                      <w:b/>
                    </w:rPr>
                    <w:t>ding more time away from family is ok, but avoiding others altogether can be cause for concern.</w:t>
                  </w:r>
                </w:p>
                <w:p w:rsidR="002A58A8" w:rsidRPr="00610744" w:rsidRDefault="002A58A8" w:rsidP="00736B65">
                  <w:pPr>
                    <w:pStyle w:val="Caption1"/>
                    <w:rPr>
                      <w:b/>
                    </w:rPr>
                  </w:pPr>
                </w:p>
                <w:p w:rsidR="00736B65" w:rsidRDefault="00736B65" w:rsidP="00736B65">
                  <w:pPr>
                    <w:pStyle w:val="Caption1"/>
                  </w:pPr>
                </w:p>
                <w:p w:rsidR="00736B65" w:rsidRPr="00610744" w:rsidRDefault="00736B65" w:rsidP="00736B65">
                  <w:pPr>
                    <w:pStyle w:val="Caption1"/>
                    <w:rPr>
                      <w:b/>
                    </w:rPr>
                  </w:pPr>
                  <w:proofErr w:type="gramStart"/>
                  <w:r w:rsidRPr="00C15A73">
                    <w:rPr>
                      <w:b/>
                      <w:u w:val="single"/>
                    </w:rPr>
                    <w:t>AVOIDING CERTAIN SITUATIONS</w:t>
                  </w:r>
                  <w:r>
                    <w:t>.</w:t>
                  </w:r>
                  <w:proofErr w:type="gramEnd"/>
                  <w:r>
                    <w:t xml:space="preserve">  </w:t>
                  </w:r>
                  <w:r w:rsidRPr="00610744">
                    <w:rPr>
                      <w:b/>
                    </w:rPr>
                    <w:t>Staying away from activities with food, lots of people or specific places may be a sign that something is wrong.</w:t>
                  </w:r>
                </w:p>
                <w:p w:rsidR="002A58A8" w:rsidRPr="00610744" w:rsidRDefault="002A58A8" w:rsidP="00736B65">
                  <w:pPr>
                    <w:pStyle w:val="Caption1"/>
                    <w:rPr>
                      <w:b/>
                    </w:rPr>
                  </w:pPr>
                </w:p>
                <w:p w:rsidR="00736B65" w:rsidRDefault="00736B65" w:rsidP="00736B65">
                  <w:pPr>
                    <w:pStyle w:val="Caption1"/>
                  </w:pPr>
                </w:p>
                <w:p w:rsidR="00736B65" w:rsidRPr="00610744" w:rsidRDefault="00736B65" w:rsidP="00736B65">
                  <w:pPr>
                    <w:pStyle w:val="Caption1"/>
                    <w:rPr>
                      <w:b/>
                    </w:rPr>
                  </w:pPr>
                  <w:proofErr w:type="gramStart"/>
                  <w:r w:rsidRPr="00C15A73">
                    <w:rPr>
                      <w:b/>
                      <w:u w:val="single"/>
                    </w:rPr>
                    <w:t>INCREASING ALCOHOL OR DRUG</w:t>
                  </w:r>
                  <w:r>
                    <w:t xml:space="preserve"> </w:t>
                  </w:r>
                  <w:r w:rsidRPr="00C15A73">
                    <w:rPr>
                      <w:u w:val="single"/>
                    </w:rPr>
                    <w:t>USE</w:t>
                  </w:r>
                  <w:r>
                    <w:t>.</w:t>
                  </w:r>
                  <w:proofErr w:type="gramEnd"/>
                  <w:r>
                    <w:t xml:space="preserve">  </w:t>
                  </w:r>
                  <w:r w:rsidRPr="00610744">
                    <w:rPr>
                      <w:b/>
                    </w:rPr>
                    <w:t>Using drugs or drinking is harmful to your health, and can make a mental health challenge worse.  Planning activities around using drugs or drinking, needing to use or drink before a party or other activity, or spending more time with others who drink or do drugs are all reasons to get help.</w:t>
                  </w:r>
                </w:p>
                <w:p w:rsidR="002A58A8" w:rsidRPr="00610744" w:rsidRDefault="002A58A8" w:rsidP="00736B65">
                  <w:pPr>
                    <w:pStyle w:val="Caption1"/>
                    <w:rPr>
                      <w:b/>
                    </w:rPr>
                  </w:pPr>
                </w:p>
                <w:p w:rsidR="00736B65" w:rsidRDefault="00736B65" w:rsidP="00736B65">
                  <w:pPr>
                    <w:pStyle w:val="Caption1"/>
                  </w:pPr>
                </w:p>
                <w:p w:rsidR="00736B65" w:rsidRDefault="00736B65" w:rsidP="00736B65">
                  <w:pPr>
                    <w:pStyle w:val="Caption1"/>
                    <w:rPr>
                      <w:b/>
                    </w:rPr>
                  </w:pPr>
                  <w:r w:rsidRPr="00C15A73">
                    <w:rPr>
                      <w:b/>
                      <w:u w:val="single"/>
                    </w:rPr>
                    <w:t>SLEEPING ALL THE TIME OR UNABLE TO SLEEP</w:t>
                  </w:r>
                  <w:r w:rsidRPr="0039154F">
                    <w:rPr>
                      <w:b/>
                    </w:rPr>
                    <w:t>.</w:t>
                  </w:r>
                </w:p>
                <w:p w:rsidR="002A58A8" w:rsidRPr="0039154F" w:rsidRDefault="002A58A8" w:rsidP="00736B65">
                  <w:pPr>
                    <w:pStyle w:val="Caption1"/>
                    <w:rPr>
                      <w:b/>
                    </w:rPr>
                  </w:pPr>
                </w:p>
                <w:p w:rsidR="00736B65" w:rsidRDefault="00736B65" w:rsidP="00736B65">
                  <w:pPr>
                    <w:pStyle w:val="Caption1"/>
                  </w:pPr>
                </w:p>
                <w:p w:rsidR="00736B65" w:rsidRPr="00610744" w:rsidRDefault="00736B65" w:rsidP="00736B65">
                  <w:pPr>
                    <w:pStyle w:val="Caption1"/>
                    <w:rPr>
                      <w:b/>
                    </w:rPr>
                  </w:pPr>
                  <w:r w:rsidRPr="004323BD">
                    <w:rPr>
                      <w:b/>
                      <w:u w:val="single"/>
                    </w:rPr>
                    <w:t>ANXIOUS OR AGITATED ALL THE TIME</w:t>
                  </w:r>
                  <w:r w:rsidRPr="004323BD">
                    <w:rPr>
                      <w:u w:val="single"/>
                    </w:rPr>
                    <w:t>.</w:t>
                  </w:r>
                  <w:r>
                    <w:t xml:space="preserve">  </w:t>
                  </w:r>
                  <w:r w:rsidRPr="00610744">
                    <w:rPr>
                      <w:b/>
                    </w:rPr>
                    <w:t>Having sudden outbursts of anger or overreacting to normal events may be a signal that help is needed.</w:t>
                  </w:r>
                </w:p>
                <w:p w:rsidR="002A58A8" w:rsidRDefault="002A58A8" w:rsidP="00736B65">
                  <w:pPr>
                    <w:pStyle w:val="Caption1"/>
                  </w:pPr>
                </w:p>
                <w:p w:rsidR="00736B65" w:rsidRDefault="00736B65" w:rsidP="00736B65">
                  <w:pPr>
                    <w:pStyle w:val="Caption1"/>
                  </w:pPr>
                </w:p>
                <w:p w:rsidR="00736B65" w:rsidRPr="00610744" w:rsidRDefault="00736B65" w:rsidP="00736B65">
                  <w:pPr>
                    <w:pStyle w:val="Caption1"/>
                    <w:rPr>
                      <w:b/>
                    </w:rPr>
                  </w:pPr>
                  <w:proofErr w:type="gramStart"/>
                  <w:r w:rsidRPr="00C15A73">
                    <w:rPr>
                      <w:b/>
                      <w:u w:val="single"/>
                    </w:rPr>
                    <w:t>STRUGGLING IN SCHOOL</w:t>
                  </w:r>
                  <w:r>
                    <w:t>.</w:t>
                  </w:r>
                  <w:proofErr w:type="gramEnd"/>
                  <w:r>
                    <w:t xml:space="preserve">  </w:t>
                  </w:r>
                  <w:r w:rsidRPr="00610744">
                    <w:rPr>
                      <w:b/>
                    </w:rPr>
                    <w:t>This may include a drop in grades, not being able to finish homework or assignments, no longer participating in activities once enjoyed, or skipping class regularly.</w:t>
                  </w:r>
                </w:p>
                <w:p w:rsidR="002A58A8" w:rsidRDefault="002A58A8" w:rsidP="00736B65">
                  <w:pPr>
                    <w:pStyle w:val="Caption1"/>
                  </w:pPr>
                </w:p>
                <w:p w:rsidR="00736B65" w:rsidRDefault="00736B65" w:rsidP="00736B65">
                  <w:pPr>
                    <w:pStyle w:val="Caption1"/>
                  </w:pPr>
                </w:p>
                <w:p w:rsidR="00736B65" w:rsidRDefault="00736B65" w:rsidP="00736B65">
                  <w:pPr>
                    <w:pStyle w:val="Caption1"/>
                  </w:pPr>
                  <w:proofErr w:type="gramStart"/>
                  <w:r w:rsidRPr="00C15A73">
                    <w:rPr>
                      <w:b/>
                      <w:u w:val="single"/>
                    </w:rPr>
                    <w:t>ACTING RECKLESSLY</w:t>
                  </w:r>
                  <w:r>
                    <w:t>.</w:t>
                  </w:r>
                  <w:proofErr w:type="gramEnd"/>
                  <w:r>
                    <w:t xml:space="preserve">  </w:t>
                  </w:r>
                  <w:r w:rsidRPr="00610744">
                    <w:rPr>
                      <w:b/>
                    </w:rPr>
                    <w:t>Engaging in risky activities such as drinking or using drugs, driving recklessly, and having unprotected sex is harmful and dangerous</w:t>
                  </w:r>
                  <w:r>
                    <w:t>.</w:t>
                  </w:r>
                </w:p>
                <w:p w:rsidR="002A58A8" w:rsidRDefault="002A58A8" w:rsidP="00736B65">
                  <w:pPr>
                    <w:pStyle w:val="Caption1"/>
                  </w:pPr>
                </w:p>
                <w:p w:rsidR="002A58A8" w:rsidRDefault="002A58A8" w:rsidP="00736B65">
                  <w:pPr>
                    <w:pStyle w:val="Caption1"/>
                  </w:pPr>
                </w:p>
                <w:p w:rsidR="002A58A8" w:rsidRDefault="002A58A8" w:rsidP="00736B65">
                  <w:pPr>
                    <w:pStyle w:val="Caption1"/>
                  </w:pPr>
                </w:p>
                <w:p w:rsidR="002A58A8" w:rsidRDefault="002A58A8" w:rsidP="00736B65">
                  <w:pPr>
                    <w:pStyle w:val="Caption1"/>
                  </w:pPr>
                </w:p>
                <w:p w:rsidR="00736B65" w:rsidRDefault="00736B65" w:rsidP="00736B65">
                  <w:pPr>
                    <w:pStyle w:val="Caption1"/>
                  </w:pPr>
                </w:p>
                <w:p w:rsidR="00736B65" w:rsidRDefault="00736B65" w:rsidP="00736B65">
                  <w:pPr>
                    <w:pStyle w:val="Caption1"/>
                  </w:pPr>
                </w:p>
                <w:p w:rsidR="00981352" w:rsidRDefault="00981352" w:rsidP="00736B65">
                  <w:pPr>
                    <w:pStyle w:val="Caption1"/>
                    <w:rPr>
                      <w:b/>
                      <w:u w:val="single"/>
                    </w:rPr>
                  </w:pPr>
                </w:p>
                <w:p w:rsidR="00981352" w:rsidRDefault="00981352" w:rsidP="00736B65">
                  <w:pPr>
                    <w:pStyle w:val="Caption1"/>
                    <w:rPr>
                      <w:b/>
                      <w:u w:val="single"/>
                    </w:rPr>
                  </w:pPr>
                </w:p>
                <w:p w:rsidR="00981352" w:rsidRDefault="00981352" w:rsidP="00736B65">
                  <w:pPr>
                    <w:pStyle w:val="Caption1"/>
                    <w:rPr>
                      <w:b/>
                      <w:u w:val="single"/>
                    </w:rPr>
                  </w:pPr>
                </w:p>
                <w:p w:rsidR="00981352" w:rsidRDefault="00981352" w:rsidP="00736B65">
                  <w:pPr>
                    <w:pStyle w:val="Caption1"/>
                    <w:rPr>
                      <w:b/>
                      <w:u w:val="single"/>
                    </w:rPr>
                  </w:pPr>
                </w:p>
                <w:p w:rsidR="00981352" w:rsidRDefault="00981352" w:rsidP="00736B65">
                  <w:pPr>
                    <w:pStyle w:val="Caption1"/>
                    <w:rPr>
                      <w:b/>
                      <w:u w:val="single"/>
                    </w:rPr>
                  </w:pPr>
                </w:p>
                <w:p w:rsidR="00981352" w:rsidRDefault="00981352" w:rsidP="00736B65">
                  <w:pPr>
                    <w:pStyle w:val="Caption1"/>
                    <w:rPr>
                      <w:b/>
                      <w:u w:val="single"/>
                    </w:rPr>
                  </w:pPr>
                </w:p>
                <w:p w:rsidR="00981352" w:rsidRDefault="00981352" w:rsidP="00736B65">
                  <w:pPr>
                    <w:pStyle w:val="Caption1"/>
                    <w:rPr>
                      <w:b/>
                      <w:u w:val="single"/>
                    </w:rPr>
                  </w:pPr>
                </w:p>
                <w:p w:rsidR="00981352" w:rsidRDefault="00981352" w:rsidP="00736B65">
                  <w:pPr>
                    <w:pStyle w:val="Caption1"/>
                    <w:rPr>
                      <w:b/>
                      <w:u w:val="single"/>
                    </w:rPr>
                  </w:pPr>
                </w:p>
                <w:p w:rsidR="00981352" w:rsidRDefault="00981352" w:rsidP="00736B65">
                  <w:pPr>
                    <w:pStyle w:val="Caption1"/>
                    <w:rPr>
                      <w:b/>
                      <w:u w:val="single"/>
                    </w:rPr>
                  </w:pPr>
                </w:p>
                <w:p w:rsidR="0039154F" w:rsidRPr="00C15A73" w:rsidRDefault="0039154F" w:rsidP="00736B65">
                  <w:pPr>
                    <w:pStyle w:val="Caption1"/>
                    <w:rPr>
                      <w:b/>
                      <w:u w:val="single"/>
                    </w:rPr>
                  </w:pPr>
                  <w:proofErr w:type="gramStart"/>
                  <w:r w:rsidRPr="00C15A73">
                    <w:rPr>
                      <w:b/>
                      <w:u w:val="single"/>
                    </w:rPr>
                    <w:t>FEELING HOPELESS, HELPLESS OR TRAPPED.</w:t>
                  </w:r>
                  <w:proofErr w:type="gramEnd"/>
                </w:p>
                <w:p w:rsidR="0039154F" w:rsidRDefault="0039154F" w:rsidP="00736B65">
                  <w:pPr>
                    <w:pStyle w:val="Caption1"/>
                  </w:pPr>
                </w:p>
                <w:p w:rsidR="002A58A8" w:rsidRDefault="002A58A8" w:rsidP="00736B65">
                  <w:pPr>
                    <w:pStyle w:val="Caption1"/>
                  </w:pPr>
                </w:p>
                <w:p w:rsidR="0039154F" w:rsidRPr="00610744" w:rsidRDefault="0039154F" w:rsidP="00736B65">
                  <w:pPr>
                    <w:pStyle w:val="Caption1"/>
                    <w:rPr>
                      <w:b/>
                    </w:rPr>
                  </w:pPr>
                  <w:r w:rsidRPr="00C15A73">
                    <w:rPr>
                      <w:b/>
                      <w:u w:val="single"/>
                    </w:rPr>
                    <w:t xml:space="preserve">NOT TAKING CARE OF </w:t>
                  </w:r>
                  <w:proofErr w:type="gramStart"/>
                  <w:r w:rsidRPr="00C15A73">
                    <w:rPr>
                      <w:b/>
                      <w:u w:val="single"/>
                    </w:rPr>
                    <w:t>YOURSELF</w:t>
                  </w:r>
                  <w:proofErr w:type="gramEnd"/>
                  <w:r>
                    <w:t xml:space="preserve">.  </w:t>
                  </w:r>
                  <w:r w:rsidRPr="00610744">
                    <w:rPr>
                      <w:b/>
                    </w:rPr>
                    <w:t>Ignoring your nutrition, sleep, exercise, and/or hygiene can be signs of a bigger underlying concern.</w:t>
                  </w:r>
                </w:p>
                <w:p w:rsidR="0039154F" w:rsidRPr="00610744" w:rsidRDefault="0039154F" w:rsidP="00736B65">
                  <w:pPr>
                    <w:pStyle w:val="Caption1"/>
                    <w:rPr>
                      <w:b/>
                    </w:rPr>
                  </w:pPr>
                </w:p>
                <w:p w:rsidR="00EF7D93" w:rsidRDefault="00EF7D93" w:rsidP="0039154F">
                  <w:pPr>
                    <w:pStyle w:val="Caption1"/>
                    <w:rPr>
                      <w:b/>
                    </w:rPr>
                  </w:pPr>
                </w:p>
                <w:p w:rsidR="00EF7D93" w:rsidRDefault="00EF7D93" w:rsidP="0039154F">
                  <w:pPr>
                    <w:pStyle w:val="Caption1"/>
                    <w:rPr>
                      <w:b/>
                    </w:rPr>
                  </w:pPr>
                </w:p>
                <w:p w:rsidR="0039154F" w:rsidRDefault="00EF7D93" w:rsidP="0039154F">
                  <w:pPr>
                    <w:pStyle w:val="Caption1"/>
                  </w:pPr>
                  <w:r w:rsidRPr="00C15A73">
                    <w:rPr>
                      <w:b/>
                      <w:u w:val="single"/>
                    </w:rPr>
                    <w:t xml:space="preserve">THINKING OR </w:t>
                  </w:r>
                  <w:r w:rsidR="0039154F" w:rsidRPr="00C15A73">
                    <w:rPr>
                      <w:b/>
                      <w:u w:val="single"/>
                    </w:rPr>
                    <w:t>TALKING ABOUT</w:t>
                  </w:r>
                  <w:r w:rsidR="0039154F" w:rsidRPr="0039154F">
                    <w:rPr>
                      <w:b/>
                    </w:rPr>
                    <w:t xml:space="preserve"> SUICIDE, DEATH OR DYING</w:t>
                  </w:r>
                  <w:r w:rsidR="0039154F" w:rsidRPr="00610744">
                    <w:rPr>
                      <w:b/>
                    </w:rPr>
                    <w:t>.  All thoughts of suicide must be taken seriously</w:t>
                  </w:r>
                  <w:r w:rsidR="0039154F">
                    <w:t xml:space="preserve">.  </w:t>
                  </w:r>
                </w:p>
              </w:txbxContent>
            </v:textbox>
          </v:shape>
        </w:pict>
      </w:r>
      <w:r w:rsidR="00981352"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-1076960</wp:posOffset>
            </wp:positionH>
            <wp:positionV relativeFrom="paragraph">
              <wp:posOffset>-1000125</wp:posOffset>
            </wp:positionV>
            <wp:extent cx="10058400" cy="7772400"/>
            <wp:effectExtent l="19050" t="0" r="0" b="0"/>
            <wp:wrapNone/>
            <wp:docPr id="50" name="Picture 50" descr="fresh_bro_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resh_bro_insid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s1065" type="#_x0000_t202" style="position:absolute;margin-left:-36pt;margin-top:157pt;width:171pt;height:26pt;z-index:251661824;mso-position-horizontal-relative:text;mso-position-vertical-relative:text" filled="f" stroked="f">
            <v:textbox style="mso-next-textbox:#_x0000_s1065">
              <w:txbxContent>
                <w:p w:rsidR="00F66215" w:rsidRPr="005337FD" w:rsidRDefault="00F66215" w:rsidP="006F773F">
                  <w:pPr>
                    <w:pStyle w:val="Caption1"/>
                  </w:pPr>
                </w:p>
              </w:txbxContent>
            </v:textbox>
          </v:shape>
        </w:pict>
      </w:r>
      <w:r w:rsidRPr="00A8076B">
        <w:rPr>
          <w:color w:val="auto"/>
          <w:kern w:val="0"/>
          <w:sz w:val="24"/>
        </w:rPr>
        <w:pict>
          <v:shape id="_x0000_s1072" type="#_x0000_t202" style="position:absolute;margin-left:485pt;margin-top:68pt;width:172pt;height:122.5pt;z-index:251665920;mso-position-horizontal-relative:text;mso-position-vertical-relative:text" fillcolor="silver" stroked="f">
            <v:textbox style="mso-next-textbox:#_x0000_s1072">
              <w:txbxContent>
                <w:p w:rsidR="00F66215" w:rsidRPr="00F27514" w:rsidRDefault="00981352" w:rsidP="006F773F">
                  <w:pPr>
                    <w:pStyle w:val="Photobox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01520" cy="1581201"/>
                        <wp:effectExtent l="19050" t="0" r="0" b="0"/>
                        <wp:docPr id="5" name="Picture 2" descr="C:\Documents and Settings\Madiju01\My Documents\My Pictures\depressedte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Madiju01\My Documents\My Pictures\depressedtee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1520" cy="15812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6215" w:rsidRPr="00F27514" w:rsidRDefault="00F66215" w:rsidP="006F773F">
                  <w:pPr>
                    <w:pStyle w:val="Photobox"/>
                  </w:pPr>
                </w:p>
                <w:p w:rsidR="00F66215" w:rsidRPr="00F27514" w:rsidRDefault="00F66215" w:rsidP="006F773F">
                  <w:pPr>
                    <w:pStyle w:val="Photobox"/>
                  </w:pPr>
                </w:p>
                <w:p w:rsidR="00F66215" w:rsidRPr="00F27514" w:rsidRDefault="00F66215" w:rsidP="006F773F">
                  <w:pPr>
                    <w:pStyle w:val="Photobox"/>
                  </w:pPr>
                </w:p>
              </w:txbxContent>
            </v:textbox>
          </v:shape>
        </w:pict>
      </w:r>
      <w:r>
        <w:pict>
          <v:shape id="_x0000_s1052" type="#_x0000_t202" style="position:absolute;margin-left:477pt;margin-top:-23.25pt;width:180pt;height:460.5pt;z-index:251655680;mso-wrap-distance-left:2.88pt;mso-wrap-distance-top:2.88pt;mso-wrap-distance-right:2.88pt;mso-wrap-distance-bottom:2.88pt;mso-position-horizontal-relative:text;mso-position-vertical-relative:text" filled="f" fillcolor="#cd4313" stroked="f" insetpen="t" o:cliptowrap="t">
            <v:shadow color="#ccc"/>
            <v:textbox style="mso-next-textbox:#_x0000_s1052;mso-column-margin:5.76pt" inset="2.88pt,2.88pt,2.88pt,2.88pt">
              <w:txbxContent/>
            </v:textbox>
          </v:shape>
        </w:pict>
      </w:r>
      <w:r w:rsidRPr="00A8076B">
        <w:rPr>
          <w:color w:val="auto"/>
          <w:kern w:val="0"/>
          <w:sz w:val="24"/>
        </w:rPr>
        <w:pict>
          <v:shape id="_x0000_s1056" type="#_x0000_t202" style="position:absolute;margin-left:450pt;margin-top:-3.55pt;width:234pt;height:3.55pt;z-index:251657728;mso-wrap-distance-left:2.88pt;mso-wrap-distance-top:2.88pt;mso-wrap-distance-right:2.88pt;mso-wrap-distance-bottom:2.88pt;mso-position-horizontal-relative:text;mso-position-vertical-relative:text" filled="f" fillcolor="#cd4313" stroked="f" insetpen="t" o:cliptowrap="t">
            <v:shadow color="#ccc"/>
            <v:textbox style="mso-next-textbox:#_x0000_s1056;mso-column-margin:5.76pt" inset="2.88pt,2.88pt,2.88pt,2.88pt">
              <w:txbxContent>
                <w:p w:rsidR="00F66215" w:rsidRPr="004C6CEC" w:rsidRDefault="00F66215" w:rsidP="00F66215">
                  <w:pPr>
                    <w:jc w:val="center"/>
                  </w:pPr>
                </w:p>
              </w:txbxContent>
            </v:textbox>
          </v:shape>
        </w:pict>
      </w:r>
      <w:r>
        <w:pict>
          <v:shape id="_x0000_s1051" type="#_x0000_t202" style="position:absolute;margin-left:3in;margin-top:-23.25pt;width:180pt;height:477pt;z-index:251654656;mso-wrap-distance-left:2.88pt;mso-wrap-distance-top:2.88pt;mso-wrap-distance-right:2.88pt;mso-wrap-distance-bottom:2.88pt;mso-position-horizontal-relative:text;mso-position-vertical-relative:text" filled="f" fillcolor="#cd4313" stroked="f" insetpen="t" o:cliptowrap="t">
            <v:shadow color="#ccc"/>
            <v:textbox style="mso-next-textbox:#_x0000_s1052;mso-column-margin:5.76pt" inset="2.88pt,2.88pt,2.88pt,2.88pt">
              <w:txbxContent/>
            </v:textbox>
          </v:shape>
        </w:pict>
      </w:r>
      <w:r w:rsidRPr="00A8076B">
        <w:rPr>
          <w:color w:val="auto"/>
          <w:kern w:val="0"/>
          <w:sz w:val="24"/>
        </w:rPr>
        <w:pict>
          <v:shape id="_x0000_s1057" type="#_x0000_t202" style="position:absolute;margin-left:198pt;margin-top:0;width:3in;height:3.55pt;z-index:251658752;mso-wrap-distance-left:2.88pt;mso-wrap-distance-top:2.88pt;mso-wrap-distance-right:2.88pt;mso-wrap-distance-bottom:2.88pt;mso-position-horizontal-relative:text;mso-position-vertical-relative:text" filled="f" fillcolor="#cd4313" stroked="f" insetpen="t" o:cliptowrap="t">
            <v:shadow color="#ccc"/>
            <v:textbox style="mso-next-textbox:#_x0000_s1057;mso-column-margin:5.76pt" inset="2.88pt,2.88pt,2.88pt,2.88pt">
              <w:txbxContent>
                <w:p w:rsidR="00F66215" w:rsidRPr="004C6CEC" w:rsidRDefault="00F66215" w:rsidP="00F66215">
                  <w:pPr>
                    <w:pStyle w:val="Heading4"/>
                    <w:rPr>
                      <w:color w:val="411D0E"/>
                      <w:sz w:val="32"/>
                    </w:rPr>
                  </w:pPr>
                </w:p>
                <w:p w:rsidR="00F66215" w:rsidRPr="004C6CEC" w:rsidRDefault="00F66215" w:rsidP="006F773F">
                  <w:pPr>
                    <w:pStyle w:val="Subhead"/>
                  </w:pPr>
                  <w:proofErr w:type="gramStart"/>
                  <w:r w:rsidRPr="004C6CEC">
                    <w:t>SUBHEAD.</w:t>
                  </w:r>
                  <w:proofErr w:type="gramEnd"/>
                  <w:r w:rsidRPr="004C6CEC">
                    <w:t xml:space="preserve"> </w:t>
                  </w:r>
                  <w:proofErr w:type="gramStart"/>
                  <w:r w:rsidRPr="004C6CEC">
                    <w:t>SUBHEAD.</w:t>
                  </w:r>
                  <w:proofErr w:type="gramEnd"/>
                </w:p>
                <w:p w:rsidR="00F66215" w:rsidRPr="004C6CEC" w:rsidRDefault="00F66215" w:rsidP="00F66215">
                  <w:pPr>
                    <w:jc w:val="center"/>
                  </w:pPr>
                </w:p>
              </w:txbxContent>
            </v:textbox>
          </v:shape>
        </w:pict>
      </w:r>
      <w:r w:rsidRPr="00A8076B">
        <w:rPr>
          <w:color w:val="auto"/>
          <w:kern w:val="0"/>
          <w:sz w:val="24"/>
        </w:rPr>
        <w:pict>
          <v:shape id="_x0000_s1071" type="#_x0000_t202" style="position:absolute;margin-left:-36pt;margin-top:63pt;width:172pt;height:122pt;z-index:251664896;mso-position-horizontal-relative:text;mso-position-vertical-relative:text" fillcolor="silver" stroked="f">
            <v:textbox style="mso-next-textbox:#_x0000_s1071">
              <w:txbxContent>
                <w:p w:rsidR="00F66215" w:rsidRPr="00F27514" w:rsidRDefault="00F66215" w:rsidP="00F66215">
                  <w:pPr>
                    <w:jc w:val="center"/>
                    <w:rPr>
                      <w:i/>
                      <w:color w:val="411D0E"/>
                    </w:rPr>
                  </w:pPr>
                </w:p>
                <w:p w:rsidR="00F66215" w:rsidRPr="00F27514" w:rsidRDefault="004323BD" w:rsidP="00F66215">
                  <w:pPr>
                    <w:rPr>
                      <w:i/>
                      <w:color w:val="411D0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00250" cy="1704975"/>
                        <wp:effectExtent l="19050" t="0" r="0" b="0"/>
                        <wp:docPr id="4" name="Picture 1" descr="C:\Documents and Settings\Madiju01\My Documents\My Pictures\stres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Madiju01\My Documents\My Pictures\stres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6215" w:rsidRPr="00F27514" w:rsidRDefault="00F66215" w:rsidP="006F773F">
                  <w:pPr>
                    <w:pStyle w:val="Photobox"/>
                  </w:pPr>
                  <w:proofErr w:type="gramStart"/>
                  <w:r w:rsidRPr="00F27514">
                    <w:t>place</w:t>
                  </w:r>
                  <w:proofErr w:type="gramEnd"/>
                  <w:r w:rsidRPr="00F27514">
                    <w:t xml:space="preserve"> photo here.</w:t>
                  </w:r>
                </w:p>
                <w:p w:rsidR="00F66215" w:rsidRPr="00F27514" w:rsidRDefault="00F66215" w:rsidP="00F66215">
                  <w:pPr>
                    <w:jc w:val="center"/>
                  </w:pPr>
                </w:p>
              </w:txbxContent>
            </v:textbox>
          </v:shape>
        </w:pict>
      </w:r>
      <w:r>
        <w:pict>
          <v:shape id="_x0000_s1066" type="#_x0000_t202" style="position:absolute;margin-left:486pt;margin-top:180pt;width:171pt;height:27pt;z-index:251662848;mso-position-horizontal-relative:text;mso-position-vertical-relative:text" filled="f" stroked="f">
            <v:textbox style="mso-next-textbox:#_x0000_s1066">
              <w:txbxContent>
                <w:p w:rsidR="00F66215" w:rsidRPr="00FE125F" w:rsidRDefault="00F66215" w:rsidP="00FE125F"/>
              </w:txbxContent>
            </v:textbox>
          </v:shape>
        </w:pict>
      </w:r>
      <w:r w:rsidRPr="00A8076B">
        <w:rPr>
          <w:color w:val="auto"/>
          <w:kern w:val="0"/>
          <w:sz w:val="24"/>
        </w:rPr>
        <w:pict>
          <v:shape id="_x0000_s1058" type="#_x0000_t202" style="position:absolute;margin-left:-1in;margin-top:0;width:234pt;height:54pt;z-index:251659776;mso-wrap-distance-left:2.88pt;mso-wrap-distance-top:2.88pt;mso-wrap-distance-right:2.88pt;mso-wrap-distance-bottom:2.88pt;mso-position-horizontal-relative:text;mso-position-vertical-relative:text" filled="f" fillcolor="#cd4313" stroked="f" insetpen="t" o:cliptowrap="t">
            <v:shadow color="#ccc"/>
            <v:textbox style="mso-next-textbox:#_x0000_s1058;mso-column-margin:5.76pt" inset="2.88pt,2.88pt,2.88pt,2.88pt">
              <w:txbxContent>
                <w:p w:rsidR="00736B65" w:rsidRDefault="00736B65" w:rsidP="00736B65">
                  <w:pPr>
                    <w:pStyle w:val="Heading4"/>
                    <w:rPr>
                      <w:color w:val="411D0E"/>
                      <w:sz w:val="32"/>
                    </w:rPr>
                  </w:pPr>
                  <w:r>
                    <w:rPr>
                      <w:color w:val="411D0E"/>
                      <w:sz w:val="32"/>
                    </w:rPr>
                    <w:t xml:space="preserve">KNOW </w:t>
                  </w:r>
                </w:p>
                <w:p w:rsidR="00F66215" w:rsidRPr="004C6CEC" w:rsidRDefault="00736B65" w:rsidP="00736B65">
                  <w:pPr>
                    <w:pStyle w:val="Heading4"/>
                  </w:pPr>
                  <w:proofErr w:type="gramStart"/>
                  <w:r w:rsidRPr="00C15A73">
                    <w:rPr>
                      <w:color w:val="411D0E"/>
                      <w:sz w:val="32"/>
                      <w:u w:val="single"/>
                    </w:rPr>
                    <w:t>WHEN TO GET HELP</w:t>
                  </w:r>
                  <w:r w:rsidR="00F66215" w:rsidRPr="004C6CEC">
                    <w:t>.</w:t>
                  </w:r>
                  <w:proofErr w:type="gramEnd"/>
                </w:p>
              </w:txbxContent>
            </v:textbox>
          </v:shape>
        </w:pict>
      </w:r>
      <w:r w:rsidR="00A80BA2">
        <w:rPr>
          <w:noProof/>
          <w:color w:val="auto"/>
          <w:kern w:val="0"/>
          <w:sz w:val="24"/>
        </w:rPr>
        <w:drawing>
          <wp:anchor distT="36576" distB="36576" distL="36576" distR="36576" simplePos="0" relativeHeight="251652608" behindDoc="0" locked="0" layoutInCell="1" allowOverlap="1">
            <wp:simplePos x="0" y="0"/>
            <wp:positionH relativeFrom="column">
              <wp:posOffset>2160905</wp:posOffset>
            </wp:positionH>
            <wp:positionV relativeFrom="paragraph">
              <wp:posOffset>3875405</wp:posOffset>
            </wp:positionV>
            <wp:extent cx="1026160" cy="960755"/>
            <wp:effectExtent l="0" t="0" r="0" b="0"/>
            <wp:wrapNone/>
            <wp:docPr id="15" name="Picture 15" descr="&lt;EMPTY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lt;EMPTY&g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960755"/>
                    </a:xfrm>
                    <a:prstGeom prst="rect">
                      <a:avLst/>
                    </a:prstGeom>
                    <a:noFill/>
                    <a:ln w="50800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F66215" w:rsidSect="00F66215">
      <w:pgSz w:w="15840" w:h="12240" w:orient="landscape"/>
      <w:pgMar w:top="1440" w:right="1800" w:bottom="1440" w:left="18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0B1" w:rsidRDefault="004850B1">
      <w:r>
        <w:separator/>
      </w:r>
    </w:p>
  </w:endnote>
  <w:endnote w:type="continuationSeparator" w:id="0">
    <w:p w:rsidR="004850B1" w:rsidRDefault="00485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0B1" w:rsidRDefault="004850B1">
      <w:r>
        <w:separator/>
      </w:r>
    </w:p>
  </w:footnote>
  <w:footnote w:type="continuationSeparator" w:id="0">
    <w:p w:rsidR="004850B1" w:rsidRDefault="004850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533BBC"/>
    <w:multiLevelType w:val="hybridMultilevel"/>
    <w:tmpl w:val="3E6657BC"/>
    <w:lvl w:ilvl="0" w:tplc="C416320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154F"/>
    <w:rsid w:val="00065987"/>
    <w:rsid w:val="001505A0"/>
    <w:rsid w:val="002A58A8"/>
    <w:rsid w:val="002C2174"/>
    <w:rsid w:val="002D3961"/>
    <w:rsid w:val="003315C1"/>
    <w:rsid w:val="0039154F"/>
    <w:rsid w:val="003C5AB6"/>
    <w:rsid w:val="00430A1D"/>
    <w:rsid w:val="004323BD"/>
    <w:rsid w:val="004850B1"/>
    <w:rsid w:val="004C04AB"/>
    <w:rsid w:val="004E5429"/>
    <w:rsid w:val="005E5535"/>
    <w:rsid w:val="00610744"/>
    <w:rsid w:val="0061253A"/>
    <w:rsid w:val="00656D68"/>
    <w:rsid w:val="00682D70"/>
    <w:rsid w:val="006E28A1"/>
    <w:rsid w:val="006F773F"/>
    <w:rsid w:val="00736B65"/>
    <w:rsid w:val="007D1E27"/>
    <w:rsid w:val="00802600"/>
    <w:rsid w:val="008F7CE4"/>
    <w:rsid w:val="00954925"/>
    <w:rsid w:val="00981352"/>
    <w:rsid w:val="009B42A3"/>
    <w:rsid w:val="00A24451"/>
    <w:rsid w:val="00A8076B"/>
    <w:rsid w:val="00A80BA2"/>
    <w:rsid w:val="00B523A7"/>
    <w:rsid w:val="00C15A73"/>
    <w:rsid w:val="00C160C8"/>
    <w:rsid w:val="00C20C5F"/>
    <w:rsid w:val="00CF47E5"/>
    <w:rsid w:val="00D23C7C"/>
    <w:rsid w:val="00DC73E7"/>
    <w:rsid w:val="00E4321D"/>
    <w:rsid w:val="00E54598"/>
    <w:rsid w:val="00EF7D93"/>
    <w:rsid w:val="00F03D95"/>
    <w:rsid w:val="00F14837"/>
    <w:rsid w:val="00F32230"/>
    <w:rsid w:val="00F66215"/>
    <w:rsid w:val="00F95920"/>
    <w:rsid w:val="00FE1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3A7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B523A7"/>
    <w:pPr>
      <w:keepNext/>
      <w:widowControl w:val="0"/>
      <w:jc w:val="center"/>
      <w:outlineLvl w:val="0"/>
    </w:pPr>
    <w:rPr>
      <w:b/>
      <w:color w:val="800000"/>
      <w:sz w:val="22"/>
    </w:rPr>
  </w:style>
  <w:style w:type="paragraph" w:styleId="Heading2">
    <w:name w:val="heading 2"/>
    <w:basedOn w:val="Normal"/>
    <w:next w:val="Normal"/>
    <w:qFormat/>
    <w:rsid w:val="00B523A7"/>
    <w:pPr>
      <w:keepNext/>
      <w:widowControl w:val="0"/>
      <w:jc w:val="center"/>
      <w:outlineLvl w:val="1"/>
    </w:pPr>
    <w:rPr>
      <w:b/>
      <w:color w:val="800000"/>
    </w:rPr>
  </w:style>
  <w:style w:type="paragraph" w:styleId="Heading3">
    <w:name w:val="heading 3"/>
    <w:basedOn w:val="Normal"/>
    <w:next w:val="Normal"/>
    <w:qFormat/>
    <w:rsid w:val="00B523A7"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</w:rPr>
  </w:style>
  <w:style w:type="paragraph" w:styleId="Heading4">
    <w:name w:val="heading 4"/>
    <w:basedOn w:val="Normal"/>
    <w:next w:val="Normal"/>
    <w:qFormat/>
    <w:rsid w:val="00B523A7"/>
    <w:pPr>
      <w:keepNext/>
      <w:widowControl w:val="0"/>
      <w:jc w:val="center"/>
      <w:outlineLvl w:val="3"/>
    </w:pPr>
    <w:rPr>
      <w:b/>
      <w:color w:val="8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6F773F"/>
    <w:pPr>
      <w:widowControl w:val="0"/>
      <w:spacing w:line="360" w:lineRule="auto"/>
    </w:pPr>
    <w:rPr>
      <w:color w:val="493A17"/>
      <w:sz w:val="22"/>
    </w:rPr>
  </w:style>
  <w:style w:type="paragraph" w:styleId="BodyText2">
    <w:name w:val="Body Text 2"/>
    <w:basedOn w:val="Normal"/>
    <w:rsid w:val="00B523A7"/>
    <w:pPr>
      <w:widowControl w:val="0"/>
      <w:spacing w:before="240" w:line="360" w:lineRule="auto"/>
    </w:pPr>
    <w:rPr>
      <w:b/>
      <w:color w:val="800000"/>
      <w:sz w:val="22"/>
    </w:rPr>
  </w:style>
  <w:style w:type="paragraph" w:styleId="BodyText3">
    <w:name w:val="Body Text 3"/>
    <w:basedOn w:val="Normal"/>
    <w:link w:val="BodyText3Char"/>
    <w:rsid w:val="00B523A7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</w:rPr>
  </w:style>
  <w:style w:type="paragraph" w:styleId="DocumentMap">
    <w:name w:val="Document Map"/>
    <w:basedOn w:val="Normal"/>
    <w:semiHidden/>
    <w:rsid w:val="0027046B"/>
    <w:pPr>
      <w:shd w:val="clear" w:color="auto" w:fill="C6D5EC"/>
    </w:pPr>
    <w:rPr>
      <w:rFonts w:ascii="Lucida Grande" w:hAnsi="Lucida Grande"/>
      <w:sz w:val="24"/>
      <w:szCs w:val="24"/>
    </w:rPr>
  </w:style>
  <w:style w:type="paragraph" w:styleId="Header">
    <w:name w:val="header"/>
    <w:basedOn w:val="Normal"/>
    <w:rsid w:val="000743D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743DC"/>
    <w:pPr>
      <w:tabs>
        <w:tab w:val="center" w:pos="4320"/>
        <w:tab w:val="right" w:pos="8640"/>
      </w:tabs>
    </w:pPr>
  </w:style>
  <w:style w:type="paragraph" w:customStyle="1" w:styleId="LogoBox">
    <w:name w:val="Logo Box"/>
    <w:basedOn w:val="BodyText3"/>
    <w:link w:val="LogoBoxChar"/>
    <w:qFormat/>
    <w:rsid w:val="006F773F"/>
    <w:pPr>
      <w:spacing w:line="250" w:lineRule="auto"/>
    </w:pPr>
    <w:rPr>
      <w:rFonts w:ascii="Times New Roman" w:hAnsi="Times New Roman"/>
      <w:color w:val="411D0E"/>
      <w:sz w:val="24"/>
    </w:rPr>
  </w:style>
  <w:style w:type="paragraph" w:customStyle="1" w:styleId="PhFax">
    <w:name w:val="Ph/Fax"/>
    <w:basedOn w:val="Normal"/>
    <w:link w:val="PhFaxChar"/>
    <w:qFormat/>
    <w:rsid w:val="006F773F"/>
    <w:pPr>
      <w:widowControl w:val="0"/>
      <w:jc w:val="center"/>
    </w:pPr>
    <w:rPr>
      <w:b/>
      <w:i/>
      <w:color w:val="411D0E"/>
      <w:sz w:val="24"/>
    </w:rPr>
  </w:style>
  <w:style w:type="character" w:customStyle="1" w:styleId="BodyText3Char">
    <w:name w:val="Body Text 3 Char"/>
    <w:basedOn w:val="DefaultParagraphFont"/>
    <w:link w:val="BodyText3"/>
    <w:rsid w:val="006F773F"/>
    <w:rPr>
      <w:rFonts w:ascii="Adobe Jenson Pro" w:hAnsi="Adobe Jenson Pro"/>
      <w:b/>
      <w:color w:val="800000"/>
      <w:kern w:val="28"/>
      <w:sz w:val="28"/>
    </w:rPr>
  </w:style>
  <w:style w:type="character" w:customStyle="1" w:styleId="LogoBoxChar">
    <w:name w:val="Logo Box Char"/>
    <w:basedOn w:val="BodyText3Char"/>
    <w:link w:val="LogoBox"/>
    <w:rsid w:val="006F773F"/>
  </w:style>
  <w:style w:type="paragraph" w:customStyle="1" w:styleId="address">
    <w:name w:val="address"/>
    <w:basedOn w:val="Normal"/>
    <w:link w:val="addressChar"/>
    <w:qFormat/>
    <w:rsid w:val="006F773F"/>
    <w:pPr>
      <w:widowControl w:val="0"/>
      <w:jc w:val="center"/>
    </w:pPr>
    <w:rPr>
      <w:color w:val="411D0E"/>
      <w:sz w:val="24"/>
    </w:rPr>
  </w:style>
  <w:style w:type="character" w:customStyle="1" w:styleId="PhFaxChar">
    <w:name w:val="Ph/Fax Char"/>
    <w:basedOn w:val="DefaultParagraphFont"/>
    <w:link w:val="PhFax"/>
    <w:rsid w:val="006F773F"/>
    <w:rPr>
      <w:b/>
      <w:i/>
      <w:color w:val="411D0E"/>
      <w:kern w:val="28"/>
      <w:sz w:val="24"/>
    </w:rPr>
  </w:style>
  <w:style w:type="paragraph" w:customStyle="1" w:styleId="website">
    <w:name w:val="website"/>
    <w:basedOn w:val="Normal"/>
    <w:link w:val="websiteChar"/>
    <w:qFormat/>
    <w:rsid w:val="006F773F"/>
    <w:pPr>
      <w:widowControl w:val="0"/>
      <w:jc w:val="center"/>
    </w:pPr>
    <w:rPr>
      <w:b/>
      <w:smallCaps/>
      <w:color w:val="411D0E"/>
      <w:sz w:val="24"/>
    </w:rPr>
  </w:style>
  <w:style w:type="character" w:customStyle="1" w:styleId="addressChar">
    <w:name w:val="address Char"/>
    <w:basedOn w:val="DefaultParagraphFont"/>
    <w:link w:val="address"/>
    <w:rsid w:val="006F773F"/>
    <w:rPr>
      <w:color w:val="411D0E"/>
      <w:kern w:val="28"/>
      <w:sz w:val="24"/>
    </w:rPr>
  </w:style>
  <w:style w:type="paragraph" w:customStyle="1" w:styleId="Photobox">
    <w:name w:val="Photo box"/>
    <w:basedOn w:val="Normal"/>
    <w:link w:val="PhotoboxChar"/>
    <w:qFormat/>
    <w:rsid w:val="006F773F"/>
    <w:pPr>
      <w:jc w:val="center"/>
    </w:pPr>
    <w:rPr>
      <w:i/>
      <w:color w:val="411D0E"/>
    </w:rPr>
  </w:style>
  <w:style w:type="character" w:customStyle="1" w:styleId="websiteChar">
    <w:name w:val="website Char"/>
    <w:basedOn w:val="DefaultParagraphFont"/>
    <w:link w:val="website"/>
    <w:rsid w:val="006F773F"/>
    <w:rPr>
      <w:b/>
      <w:smallCaps/>
      <w:color w:val="411D0E"/>
      <w:kern w:val="28"/>
      <w:sz w:val="24"/>
    </w:rPr>
  </w:style>
  <w:style w:type="paragraph" w:customStyle="1" w:styleId="PlaceHeadline">
    <w:name w:val="Place Headline"/>
    <w:basedOn w:val="BodyText3"/>
    <w:link w:val="PlaceHeadlineChar"/>
    <w:qFormat/>
    <w:rsid w:val="006F773F"/>
    <w:pPr>
      <w:spacing w:line="360" w:lineRule="auto"/>
    </w:pPr>
    <w:rPr>
      <w:rFonts w:ascii="Times New Roman" w:hAnsi="Times New Roman"/>
      <w:color w:val="411D0E"/>
    </w:rPr>
  </w:style>
  <w:style w:type="character" w:customStyle="1" w:styleId="PhotoboxChar">
    <w:name w:val="Photo box Char"/>
    <w:basedOn w:val="DefaultParagraphFont"/>
    <w:link w:val="Photobox"/>
    <w:rsid w:val="006F773F"/>
    <w:rPr>
      <w:i/>
      <w:color w:val="411D0E"/>
      <w:kern w:val="28"/>
    </w:rPr>
  </w:style>
  <w:style w:type="paragraph" w:customStyle="1" w:styleId="Taglinehere">
    <w:name w:val="Tagline here"/>
    <w:basedOn w:val="Normal"/>
    <w:link w:val="TaglinehereChar"/>
    <w:qFormat/>
    <w:rsid w:val="006F773F"/>
    <w:pPr>
      <w:widowControl w:val="0"/>
      <w:spacing w:line="384" w:lineRule="auto"/>
      <w:jc w:val="center"/>
    </w:pPr>
    <w:rPr>
      <w:color w:val="411D0E"/>
      <w:sz w:val="24"/>
    </w:rPr>
  </w:style>
  <w:style w:type="character" w:customStyle="1" w:styleId="PlaceHeadlineChar">
    <w:name w:val="Place Headline Char"/>
    <w:basedOn w:val="BodyText3Char"/>
    <w:link w:val="PlaceHeadline"/>
    <w:rsid w:val="006F773F"/>
    <w:rPr>
      <w:color w:val="411D0E"/>
    </w:rPr>
  </w:style>
  <w:style w:type="paragraph" w:customStyle="1" w:styleId="Subhead">
    <w:name w:val="Subhead"/>
    <w:basedOn w:val="Normal"/>
    <w:link w:val="SubheadChar"/>
    <w:qFormat/>
    <w:rsid w:val="006F773F"/>
    <w:pPr>
      <w:jc w:val="center"/>
    </w:pPr>
    <w:rPr>
      <w:color w:val="411D0E"/>
    </w:rPr>
  </w:style>
  <w:style w:type="character" w:customStyle="1" w:styleId="TaglinehereChar">
    <w:name w:val="Tagline here Char"/>
    <w:basedOn w:val="DefaultParagraphFont"/>
    <w:link w:val="Taglinehere"/>
    <w:rsid w:val="006F773F"/>
    <w:rPr>
      <w:color w:val="411D0E"/>
      <w:kern w:val="28"/>
      <w:sz w:val="24"/>
    </w:rPr>
  </w:style>
  <w:style w:type="paragraph" w:customStyle="1" w:styleId="Caption1">
    <w:name w:val="Caption1"/>
    <w:basedOn w:val="Normal"/>
    <w:link w:val="captionChar"/>
    <w:qFormat/>
    <w:rsid w:val="006F773F"/>
    <w:rPr>
      <w:i/>
      <w:color w:val="411D0E"/>
    </w:rPr>
  </w:style>
  <w:style w:type="character" w:customStyle="1" w:styleId="SubheadChar">
    <w:name w:val="Subhead Char"/>
    <w:basedOn w:val="DefaultParagraphFont"/>
    <w:link w:val="Subhead"/>
    <w:rsid w:val="006F773F"/>
    <w:rPr>
      <w:color w:val="411D0E"/>
      <w:kern w:val="28"/>
    </w:rPr>
  </w:style>
  <w:style w:type="character" w:customStyle="1" w:styleId="captionChar">
    <w:name w:val="caption Char"/>
    <w:basedOn w:val="DefaultParagraphFont"/>
    <w:link w:val="Caption1"/>
    <w:rsid w:val="006F773F"/>
    <w:rPr>
      <w:i/>
      <w:color w:val="411D0E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2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25F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diju01\Application%20Data\Microsoft\Templates\HP_HealthModern_Brochure_TP1037883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HP_HealthModern_Brochure_TP10378832</Template>
  <TotalTime>142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Madiju01</dc:creator>
  <cp:keywords/>
  <dc:description/>
  <cp:lastModifiedBy>Madiju01</cp:lastModifiedBy>
  <cp:revision>18</cp:revision>
  <cp:lastPrinted>2014-10-10T12:48:00Z</cp:lastPrinted>
  <dcterms:created xsi:type="dcterms:W3CDTF">2014-08-15T19:20:00Z</dcterms:created>
  <dcterms:modified xsi:type="dcterms:W3CDTF">2015-01-22T17:09:00Z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TC103788329990</vt:lpwstr>
  </property>
</Properties>
</file>